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F35" w:rsidRDefault="00472F35" w:rsidP="003870FC">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7D3D68DD" wp14:editId="1CD759B2">
            <wp:simplePos x="0" y="0"/>
            <wp:positionH relativeFrom="column">
              <wp:posOffset>5581291</wp:posOffset>
            </wp:positionH>
            <wp:positionV relativeFrom="paragraph">
              <wp:posOffset>-157899</wp:posOffset>
            </wp:positionV>
            <wp:extent cx="1343660" cy="923925"/>
            <wp:effectExtent l="0" t="0" r="8890" b="9525"/>
            <wp:wrapNone/>
            <wp:docPr id="4" name="Picture 4"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ry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3660" cy="923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72F35">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9264" behindDoc="0" locked="0" layoutInCell="1" allowOverlap="1" wp14:anchorId="7B32069B" wp14:editId="622CC6FF">
                <wp:simplePos x="0" y="0"/>
                <wp:positionH relativeFrom="column">
                  <wp:posOffset>0</wp:posOffset>
                </wp:positionH>
                <wp:positionV relativeFrom="paragraph">
                  <wp:posOffset>36830</wp:posOffset>
                </wp:positionV>
                <wp:extent cx="6318250" cy="17938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79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5808" w:rsidRPr="00E8775E" w:rsidRDefault="00E8775E" w:rsidP="00E8775E">
                            <w:pPr>
                              <w:widowControl w:val="0"/>
                              <w:jc w:val="center"/>
                              <w:rPr>
                                <w:rFonts w:ascii="Chiller" w:hAnsi="Chiller"/>
                                <w:b/>
                                <w:bCs/>
                                <w:sz w:val="72"/>
                                <w:szCs w:val="72"/>
                              </w:rPr>
                            </w:pPr>
                            <w:r>
                              <w:rPr>
                                <w:rFonts w:ascii="Chiller" w:hAnsi="Chiller"/>
                                <w:b/>
                                <w:bCs/>
                                <w:sz w:val="72"/>
                                <w:szCs w:val="72"/>
                              </w:rPr>
                              <w:t>St. Bernadette’s Nursery Class</w:t>
                            </w:r>
                            <w:r w:rsidR="00FC5808">
                              <w:t xml:space="preserve">                            </w:t>
                            </w:r>
                          </w:p>
                          <w:p w:rsidR="00FC5808" w:rsidRPr="00E8775E" w:rsidRDefault="00FC5808" w:rsidP="00472F35">
                            <w:pPr>
                              <w:widowControl w:val="0"/>
                              <w:jc w:val="center"/>
                              <w:rPr>
                                <w:rFonts w:ascii="Calibri" w:hAnsi="Calibri"/>
                                <w:i/>
                                <w:sz w:val="20"/>
                                <w:szCs w:val="20"/>
                              </w:rPr>
                            </w:pPr>
                            <w:r w:rsidRPr="00E8775E">
                              <w:rPr>
                                <w:i/>
                              </w:rPr>
                              <w:t>Edward Avenue, Falkirk FK5 4XR</w:t>
                            </w:r>
                          </w:p>
                          <w:p w:rsidR="00FC5808" w:rsidRPr="00E8775E" w:rsidRDefault="00FC5808" w:rsidP="00472F35">
                            <w:pPr>
                              <w:widowControl w:val="0"/>
                              <w:jc w:val="center"/>
                              <w:rPr>
                                <w:i/>
                              </w:rPr>
                            </w:pPr>
                            <w:r w:rsidRPr="00E8775E">
                              <w:rPr>
                                <w:i/>
                              </w:rPr>
                              <w:t xml:space="preserve">   01324 503404</w:t>
                            </w:r>
                          </w:p>
                          <w:p w:rsidR="00FC5808" w:rsidRPr="00E8775E" w:rsidRDefault="00FC5808" w:rsidP="00472F35">
                            <w:pPr>
                              <w:widowControl w:val="0"/>
                              <w:jc w:val="center"/>
                              <w:rPr>
                                <w:i/>
                                <w:u w:val="single"/>
                              </w:rPr>
                            </w:pPr>
                            <w:r w:rsidRPr="00E8775E">
                              <w:rPr>
                                <w:i/>
                                <w:u w:val="single"/>
                              </w:rPr>
                              <w:t>https://twitter.com/StBernNursery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2069B" id="_x0000_t202" coordsize="21600,21600" o:spt="202" path="m,l,21600r21600,l21600,xe">
                <v:stroke joinstyle="miter"/>
                <v:path gradientshapeok="t" o:connecttype="rect"/>
              </v:shapetype>
              <v:shape id="Text Box 3" o:spid="_x0000_s1026" type="#_x0000_t202" style="position:absolute;margin-left:0;margin-top:2.9pt;width:497.5pt;height:141.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NECwMAALc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" filled="f" stroked="f" strokecolor="black [0]" insetpen="t">
                <v:textbox inset="2.88pt,2.88pt,2.88pt,2.88pt">
                  <w:txbxContent>
                    <w:p w:rsidR="00FC5808" w:rsidRPr="00E8775E" w:rsidRDefault="00E8775E" w:rsidP="00E8775E">
                      <w:pPr>
                        <w:widowControl w:val="0"/>
                        <w:jc w:val="center"/>
                        <w:rPr>
                          <w:rFonts w:ascii="Chiller" w:hAnsi="Chiller"/>
                          <w:b/>
                          <w:bCs/>
                          <w:sz w:val="72"/>
                          <w:szCs w:val="72"/>
                        </w:rPr>
                      </w:pPr>
                      <w:r>
                        <w:rPr>
                          <w:rFonts w:ascii="Chiller" w:hAnsi="Chiller"/>
                          <w:b/>
                          <w:bCs/>
                          <w:sz w:val="72"/>
                          <w:szCs w:val="72"/>
                        </w:rPr>
                        <w:t>St. Bernadette’s Nursery Class</w:t>
                      </w:r>
                      <w:r w:rsidR="00FC5808">
                        <w:t xml:space="preserve">                            </w:t>
                      </w:r>
                    </w:p>
                    <w:p w:rsidR="00FC5808" w:rsidRPr="00E8775E" w:rsidRDefault="00FC5808" w:rsidP="00472F35">
                      <w:pPr>
                        <w:widowControl w:val="0"/>
                        <w:jc w:val="center"/>
                        <w:rPr>
                          <w:rFonts w:ascii="Calibri" w:hAnsi="Calibri"/>
                          <w:i/>
                          <w:sz w:val="20"/>
                          <w:szCs w:val="20"/>
                        </w:rPr>
                      </w:pPr>
                      <w:r w:rsidRPr="00E8775E">
                        <w:rPr>
                          <w:i/>
                        </w:rPr>
                        <w:t>Edward Avenue, Falkirk FK5 4XR</w:t>
                      </w:r>
                    </w:p>
                    <w:p w:rsidR="00FC5808" w:rsidRPr="00E8775E" w:rsidRDefault="00FC5808" w:rsidP="00472F35">
                      <w:pPr>
                        <w:widowControl w:val="0"/>
                        <w:jc w:val="center"/>
                        <w:rPr>
                          <w:i/>
                        </w:rPr>
                      </w:pPr>
                      <w:r w:rsidRPr="00E8775E">
                        <w:rPr>
                          <w:i/>
                        </w:rPr>
                        <w:t xml:space="preserve">   01324 503404</w:t>
                      </w:r>
                    </w:p>
                    <w:p w:rsidR="00FC5808" w:rsidRPr="00E8775E" w:rsidRDefault="00FC5808" w:rsidP="00472F35">
                      <w:pPr>
                        <w:widowControl w:val="0"/>
                        <w:jc w:val="center"/>
                        <w:rPr>
                          <w:i/>
                          <w:u w:val="single"/>
                        </w:rPr>
                      </w:pPr>
                      <w:r w:rsidRPr="00E8775E">
                        <w:rPr>
                          <w:i/>
                          <w:u w:val="single"/>
                        </w:rPr>
                        <w:t>https://twitter.com/StBernNursery</w:t>
                      </w:r>
                    </w:p>
                  </w:txbxContent>
                </v:textbox>
              </v:shape>
            </w:pict>
          </mc:Fallback>
        </mc:AlternateContent>
      </w:r>
    </w:p>
    <w:p w:rsidR="00472F35" w:rsidRDefault="00472F35" w:rsidP="003870FC"/>
    <w:p w:rsidR="00472F35" w:rsidRDefault="00472F35" w:rsidP="003870FC"/>
    <w:p w:rsidR="00472F35" w:rsidRDefault="00472F35" w:rsidP="003870FC"/>
    <w:p w:rsidR="00472F35" w:rsidRDefault="00472F35" w:rsidP="003870FC"/>
    <w:p w:rsidR="00472F35" w:rsidRDefault="00472F35" w:rsidP="003870FC"/>
    <w:p w:rsidR="00472F35" w:rsidRDefault="00472F35" w:rsidP="003870FC"/>
    <w:p w:rsidR="00822AF3" w:rsidRDefault="00822AF3" w:rsidP="00FC5808">
      <w:pPr>
        <w:jc w:val="center"/>
      </w:pPr>
      <w:r>
        <w:t>Hello and Happy New Year!</w:t>
      </w:r>
      <w:bookmarkStart w:id="0" w:name="_GoBack"/>
      <w:bookmarkEnd w:id="0"/>
    </w:p>
    <w:p w:rsidR="003870FC" w:rsidRDefault="00F80368" w:rsidP="00FC5808">
      <w:pPr>
        <w:jc w:val="center"/>
      </w:pPr>
      <w:r>
        <w:t>We hope you all had a lovely Christmas.</w:t>
      </w:r>
    </w:p>
    <w:p w:rsidR="00FC5808" w:rsidRDefault="003870FC" w:rsidP="00FC5808">
      <w:pPr>
        <w:jc w:val="center"/>
      </w:pPr>
      <w:r>
        <w:t>We understand that these are challenging times</w:t>
      </w:r>
      <w:r w:rsidR="005F5EA0">
        <w:t xml:space="preserve"> we are currently being faced with, and want to thank you all for being understanding. </w:t>
      </w:r>
      <w:r w:rsidR="00472F35">
        <w:t xml:space="preserve"> </w:t>
      </w:r>
      <w:r w:rsidR="00587349">
        <w:t>At the moment we are unable to give you an update of when the nursery may be opening again, but when we know we will be in touch.</w:t>
      </w:r>
    </w:p>
    <w:p w:rsidR="00C229D9" w:rsidRDefault="00C229D9" w:rsidP="00FC5808">
      <w:pPr>
        <w:jc w:val="center"/>
      </w:pPr>
      <w:r>
        <w:t>There is always a member of staff in the nursery building, and if you ever need any advice or support, or even just want a chat, please just pick up the phone and give us a call (503404).</w:t>
      </w:r>
    </w:p>
    <w:p w:rsidR="00587349" w:rsidRDefault="00C229D9" w:rsidP="00FC5808">
      <w:pPr>
        <w:jc w:val="center"/>
      </w:pPr>
      <w:r>
        <w:t>We can also be reached on Twitter using the @</w:t>
      </w:r>
      <w:proofErr w:type="spellStart"/>
      <w:r>
        <w:t>StBernNursery</w:t>
      </w:r>
      <w:proofErr w:type="spellEnd"/>
      <w:r>
        <w:t xml:space="preserve"> tag or you can private mail us.</w:t>
      </w:r>
    </w:p>
    <w:p w:rsidR="00C229D9" w:rsidRDefault="00C229D9" w:rsidP="00FC5808">
      <w:pPr>
        <w:jc w:val="center"/>
      </w:pPr>
      <w:r>
        <w:t xml:space="preserve">You can also use </w:t>
      </w:r>
      <w:proofErr w:type="spellStart"/>
      <w:r>
        <w:t>SeeSaw</w:t>
      </w:r>
      <w:proofErr w:type="spellEnd"/>
      <w:r>
        <w:t xml:space="preserve"> to post pictures of your child so we can see what they are getting up to.</w:t>
      </w:r>
    </w:p>
    <w:p w:rsidR="004A4AE8" w:rsidRDefault="004A4AE8" w:rsidP="00FC5808">
      <w:pPr>
        <w:jc w:val="center"/>
      </w:pPr>
      <w:r>
        <w:t>Please know that there is no expectation that you do this with your child, but below are some websites we use on a daily basis that you may find useful for your child.</w:t>
      </w:r>
    </w:p>
    <w:p w:rsidR="003870FC" w:rsidRDefault="004A4AE8" w:rsidP="00FC5808">
      <w:pPr>
        <w:jc w:val="center"/>
      </w:pPr>
      <w:r>
        <w:t>Stay happy and safe,</w:t>
      </w:r>
    </w:p>
    <w:p w:rsidR="003870FC" w:rsidRDefault="00822AF3" w:rsidP="00822AF3">
      <w:pPr>
        <w:jc w:val="center"/>
      </w:pPr>
      <w:r>
        <w:t>All the nursery ladies x</w:t>
      </w:r>
    </w:p>
    <w:p w:rsidR="003870FC" w:rsidRPr="005C0043" w:rsidRDefault="00FC5808" w:rsidP="003870FC">
      <w:pPr>
        <w:rPr>
          <w:rFonts w:asciiTheme="majorHAnsi" w:hAnsiTheme="majorHAnsi" w:cstheme="majorHAnsi"/>
        </w:rPr>
      </w:pPr>
      <w:hyperlink r:id="rId6" w:history="1">
        <w:r w:rsidR="003870FC" w:rsidRPr="005C0043">
          <w:rPr>
            <w:rStyle w:val="Hyperlink"/>
            <w:rFonts w:asciiTheme="majorHAnsi" w:hAnsiTheme="majorHAnsi" w:cstheme="majorHAnsi"/>
          </w:rPr>
          <w:t>https://www.busythings.co.uk/</w:t>
        </w:r>
      </w:hyperlink>
    </w:p>
    <w:p w:rsidR="003870FC" w:rsidRPr="005C0043" w:rsidRDefault="003870FC" w:rsidP="003870FC">
      <w:pPr>
        <w:rPr>
          <w:rFonts w:asciiTheme="majorHAnsi" w:hAnsiTheme="majorHAnsi" w:cstheme="majorHAnsi"/>
        </w:rPr>
      </w:pPr>
      <w:proofErr w:type="gramStart"/>
      <w:r w:rsidRPr="005C0043">
        <w:rPr>
          <w:rFonts w:asciiTheme="majorHAnsi" w:hAnsiTheme="majorHAnsi" w:cstheme="majorHAnsi"/>
        </w:rPr>
        <w:t>username</w:t>
      </w:r>
      <w:proofErr w:type="gramEnd"/>
      <w:r w:rsidRPr="005C0043">
        <w:rPr>
          <w:rFonts w:asciiTheme="majorHAnsi" w:hAnsiTheme="majorHAnsi" w:cstheme="majorHAnsi"/>
        </w:rPr>
        <w:t xml:space="preserve"> – </w:t>
      </w:r>
      <w:proofErr w:type="spellStart"/>
      <w:r w:rsidRPr="005C0043">
        <w:rPr>
          <w:rFonts w:asciiTheme="majorHAnsi" w:hAnsiTheme="majorHAnsi" w:cstheme="majorHAnsi"/>
        </w:rPr>
        <w:t>stbernadettes</w:t>
      </w:r>
      <w:proofErr w:type="spellEnd"/>
    </w:p>
    <w:p w:rsidR="00655E85" w:rsidRPr="005C0043" w:rsidRDefault="003870FC" w:rsidP="003870FC">
      <w:pPr>
        <w:rPr>
          <w:rFonts w:asciiTheme="majorHAnsi" w:hAnsiTheme="majorHAnsi" w:cstheme="majorHAnsi"/>
        </w:rPr>
      </w:pPr>
      <w:proofErr w:type="gramStart"/>
      <w:r w:rsidRPr="005C0043">
        <w:rPr>
          <w:rFonts w:asciiTheme="majorHAnsi" w:hAnsiTheme="majorHAnsi" w:cstheme="majorHAnsi"/>
        </w:rPr>
        <w:t>password</w:t>
      </w:r>
      <w:proofErr w:type="gramEnd"/>
      <w:r w:rsidRPr="005C0043">
        <w:rPr>
          <w:rFonts w:asciiTheme="majorHAnsi" w:hAnsiTheme="majorHAnsi" w:cstheme="majorHAnsi"/>
        </w:rPr>
        <w:t xml:space="preserve"> – sweets0943</w:t>
      </w:r>
    </w:p>
    <w:p w:rsidR="00655E85" w:rsidRPr="005C0043" w:rsidRDefault="00655E85" w:rsidP="003870FC">
      <w:pPr>
        <w:rPr>
          <w:rFonts w:asciiTheme="majorHAnsi" w:hAnsiTheme="majorHAnsi" w:cstheme="majorHAnsi"/>
        </w:rPr>
      </w:pPr>
      <w:r w:rsidRPr="005C0043">
        <w:rPr>
          <w:rFonts w:asciiTheme="majorHAnsi" w:hAnsiTheme="majorHAnsi" w:cstheme="majorHAnsi"/>
        </w:rPr>
        <w:t xml:space="preserve">Click ‘pre-school’, then ‘age 3-4 pre-school’ or ‘age 4 pre-school’. This will give your child the option to choose what game they wish to play. </w:t>
      </w:r>
    </w:p>
    <w:p w:rsidR="003870FC" w:rsidRPr="005C0043" w:rsidRDefault="00FC5808" w:rsidP="003870FC">
      <w:pPr>
        <w:rPr>
          <w:rFonts w:asciiTheme="majorHAnsi" w:hAnsiTheme="majorHAnsi" w:cstheme="majorHAnsi"/>
        </w:rPr>
      </w:pPr>
      <w:hyperlink r:id="rId7" w:history="1">
        <w:r w:rsidR="003870FC" w:rsidRPr="005C0043">
          <w:rPr>
            <w:rStyle w:val="Hyperlink"/>
            <w:rFonts w:asciiTheme="majorHAnsi" w:hAnsiTheme="majorHAnsi" w:cstheme="majorHAnsi"/>
          </w:rPr>
          <w:t>http://www.doorwayonline.org.uk/</w:t>
        </w:r>
      </w:hyperlink>
    </w:p>
    <w:p w:rsidR="003870FC" w:rsidRPr="005C0043" w:rsidRDefault="00655E85" w:rsidP="003870FC">
      <w:pPr>
        <w:rPr>
          <w:rFonts w:asciiTheme="majorHAnsi" w:hAnsiTheme="majorHAnsi" w:cstheme="majorHAnsi"/>
        </w:rPr>
      </w:pPr>
      <w:r w:rsidRPr="005C0043">
        <w:rPr>
          <w:rFonts w:asciiTheme="majorHAnsi" w:hAnsiTheme="majorHAnsi" w:cstheme="majorHAnsi"/>
        </w:rPr>
        <w:t>Click</w:t>
      </w:r>
      <w:r w:rsidR="003870FC" w:rsidRPr="005C0043">
        <w:rPr>
          <w:rFonts w:asciiTheme="majorHAnsi" w:hAnsiTheme="majorHAnsi" w:cstheme="majorHAnsi"/>
        </w:rPr>
        <w:t xml:space="preserve"> on the ‘literacy’ tab and then ‘letter and number formation’. This will allow you to choose the letters and numbers you want to practice with. </w:t>
      </w:r>
    </w:p>
    <w:p w:rsidR="003870FC" w:rsidRPr="005C0043" w:rsidRDefault="00655E85" w:rsidP="003870FC">
      <w:pPr>
        <w:rPr>
          <w:rFonts w:asciiTheme="majorHAnsi" w:hAnsiTheme="majorHAnsi" w:cstheme="majorHAnsi"/>
        </w:rPr>
      </w:pPr>
      <w:r w:rsidRPr="005C0043">
        <w:rPr>
          <w:rFonts w:asciiTheme="majorHAnsi" w:hAnsiTheme="majorHAnsi" w:cstheme="majorHAnsi"/>
        </w:rPr>
        <w:t xml:space="preserve">Click on the ‘number’ tab and then ‘up to 10’. This will allow you to choose games to play with your child. </w:t>
      </w:r>
    </w:p>
    <w:p w:rsidR="003870FC" w:rsidRPr="005C0043" w:rsidRDefault="00FC5808" w:rsidP="003870FC">
      <w:pPr>
        <w:rPr>
          <w:rFonts w:asciiTheme="majorHAnsi" w:hAnsiTheme="majorHAnsi" w:cstheme="majorHAnsi"/>
        </w:rPr>
      </w:pPr>
      <w:hyperlink r:id="rId8" w:history="1">
        <w:r w:rsidR="003870FC" w:rsidRPr="005C0043">
          <w:rPr>
            <w:rStyle w:val="Hyperlink"/>
            <w:rFonts w:asciiTheme="majorHAnsi" w:hAnsiTheme="majorHAnsi" w:cstheme="majorHAnsi"/>
          </w:rPr>
          <w:t>https://www.topmarks.co.uk/</w:t>
        </w:r>
      </w:hyperlink>
    </w:p>
    <w:p w:rsidR="005C0043" w:rsidRPr="005C0043" w:rsidRDefault="00655E85" w:rsidP="005C0043">
      <w:pPr>
        <w:rPr>
          <w:rFonts w:asciiTheme="majorHAnsi" w:hAnsiTheme="majorHAnsi" w:cstheme="majorHAnsi"/>
        </w:rPr>
      </w:pPr>
      <w:r w:rsidRPr="005C0043">
        <w:rPr>
          <w:rFonts w:asciiTheme="majorHAnsi" w:hAnsiTheme="majorHAnsi" w:cstheme="majorHAnsi"/>
        </w:rPr>
        <w:t>Select ‘Early Years’ from the ‘Browse by subject and age group’</w:t>
      </w:r>
      <w:r w:rsidR="005F5EA0" w:rsidRPr="005C0043">
        <w:rPr>
          <w:rFonts w:asciiTheme="majorHAnsi" w:hAnsiTheme="majorHAnsi" w:cstheme="majorHAnsi"/>
        </w:rPr>
        <w:t xml:space="preserve"> and then select the activity from the list below. </w:t>
      </w:r>
    </w:p>
    <w:p w:rsidR="005C0043" w:rsidRDefault="00FC5808" w:rsidP="003870FC">
      <w:pPr>
        <w:rPr>
          <w:rFonts w:asciiTheme="majorHAnsi" w:hAnsiTheme="majorHAnsi" w:cstheme="majorHAnsi"/>
        </w:rPr>
      </w:pPr>
      <w:hyperlink r:id="rId9" w:history="1">
        <w:r w:rsidR="005C0043" w:rsidRPr="005C0043">
          <w:rPr>
            <w:rStyle w:val="Hyperlink"/>
            <w:rFonts w:asciiTheme="majorHAnsi" w:hAnsiTheme="majorHAnsi" w:cstheme="majorHAnsi"/>
          </w:rPr>
          <w:t>https://www.playscotland.org/parents-families/messy-play/</w:t>
        </w:r>
      </w:hyperlink>
      <w:r w:rsidR="005C0043" w:rsidRPr="005C0043">
        <w:rPr>
          <w:rFonts w:asciiTheme="majorHAnsi" w:hAnsiTheme="majorHAnsi" w:cstheme="majorHAnsi"/>
        </w:rPr>
        <w:t xml:space="preserve"> </w:t>
      </w:r>
    </w:p>
    <w:p w:rsidR="005C0043" w:rsidRPr="005C0043" w:rsidRDefault="005C0043" w:rsidP="003870FC">
      <w:pPr>
        <w:rPr>
          <w:rFonts w:asciiTheme="majorHAnsi" w:hAnsiTheme="majorHAnsi" w:cstheme="majorHAnsi"/>
        </w:rPr>
      </w:pPr>
      <w:r>
        <w:rPr>
          <w:rFonts w:asciiTheme="majorHAnsi" w:hAnsiTheme="majorHAnsi" w:cstheme="majorHAnsi"/>
        </w:rPr>
        <w:t xml:space="preserve">Here are some recipes we use with children to make playdough, gloop, bubbles etc. </w:t>
      </w:r>
    </w:p>
    <w:p w:rsidR="005F5EA0" w:rsidRPr="005C0043" w:rsidRDefault="00FC5808" w:rsidP="003870FC">
      <w:pPr>
        <w:rPr>
          <w:rFonts w:asciiTheme="majorHAnsi" w:hAnsiTheme="majorHAnsi" w:cstheme="majorHAnsi"/>
        </w:rPr>
      </w:pPr>
      <w:hyperlink r:id="rId10" w:history="1">
        <w:r w:rsidR="005F5EA0" w:rsidRPr="005C0043">
          <w:rPr>
            <w:rStyle w:val="Hyperlink"/>
            <w:rFonts w:asciiTheme="majorHAnsi" w:hAnsiTheme="majorHAnsi" w:cstheme="majorHAnsi"/>
          </w:rPr>
          <w:t>https://www.youtube.com/cosmic%20kids%20yoga</w:t>
        </w:r>
      </w:hyperlink>
    </w:p>
    <w:p w:rsidR="003870FC" w:rsidRDefault="005F5EA0" w:rsidP="003870FC">
      <w:pPr>
        <w:rPr>
          <w:rFonts w:asciiTheme="majorHAnsi" w:hAnsiTheme="majorHAnsi" w:cstheme="majorHAnsi"/>
        </w:rPr>
      </w:pPr>
      <w:r w:rsidRPr="005C0043">
        <w:rPr>
          <w:rFonts w:asciiTheme="majorHAnsi" w:hAnsiTheme="majorHAnsi" w:cstheme="majorHAnsi"/>
        </w:rPr>
        <w:t xml:space="preserve">Cosmic Yoga is somethings we do on a weekly basis. You can find this on YouTube and can select from a variety of different yoga videos. There are interactive and the children will follow the instructor. </w:t>
      </w:r>
    </w:p>
    <w:p w:rsidR="00472F35" w:rsidRDefault="00472F35" w:rsidP="003870FC">
      <w:pPr>
        <w:rPr>
          <w:rFonts w:asciiTheme="majorHAnsi" w:hAnsiTheme="majorHAnsi" w:cstheme="majorHAnsi"/>
        </w:rPr>
      </w:pPr>
      <w:r>
        <w:rPr>
          <w:rFonts w:asciiTheme="majorHAnsi" w:hAnsiTheme="majorHAnsi" w:cstheme="majorHAnsi"/>
        </w:rPr>
        <w:lastRenderedPageBreak/>
        <w:t xml:space="preserve">Falkirk Council have created a really helpful Sway to help you find your way around supporting your child with play and learning at home in these unusual times. Please click the following link to access it. </w:t>
      </w:r>
    </w:p>
    <w:p w:rsidR="00472F35" w:rsidRDefault="00472F35" w:rsidP="003870FC">
      <w:pPr>
        <w:rPr>
          <w:rFonts w:asciiTheme="majorHAnsi" w:hAnsiTheme="majorHAnsi" w:cstheme="majorHAnsi"/>
        </w:rPr>
      </w:pPr>
      <w:hyperlink r:id="rId11" w:history="1">
        <w:r w:rsidRPr="006009EF">
          <w:rPr>
            <w:rStyle w:val="Hyperlink"/>
            <w:rFonts w:asciiTheme="majorHAnsi" w:hAnsiTheme="majorHAnsi" w:cstheme="majorHAnsi"/>
          </w:rPr>
          <w:t>https://sway.office.com/MsVZGF4FcxS51WrC?re</w:t>
        </w:r>
        <w:r w:rsidRPr="006009EF">
          <w:rPr>
            <w:rStyle w:val="Hyperlink"/>
            <w:rFonts w:asciiTheme="majorHAnsi" w:hAnsiTheme="majorHAnsi" w:cstheme="majorHAnsi"/>
          </w:rPr>
          <w:t>f</w:t>
        </w:r>
        <w:r w:rsidRPr="006009EF">
          <w:rPr>
            <w:rStyle w:val="Hyperlink"/>
            <w:rFonts w:asciiTheme="majorHAnsi" w:hAnsiTheme="majorHAnsi" w:cstheme="majorHAnsi"/>
          </w:rPr>
          <w:t>=email</w:t>
        </w:r>
      </w:hyperlink>
    </w:p>
    <w:p w:rsidR="00AF3323" w:rsidRDefault="00AF3323" w:rsidP="003870FC">
      <w:pPr>
        <w:rPr>
          <w:rFonts w:asciiTheme="majorHAnsi" w:hAnsiTheme="majorHAnsi" w:cstheme="majorHAnsi"/>
        </w:rPr>
      </w:pPr>
      <w:r>
        <w:rPr>
          <w:noProof/>
          <w:lang w:eastAsia="en-GB"/>
        </w:rPr>
        <w:drawing>
          <wp:anchor distT="0" distB="0" distL="114300" distR="114300" simplePos="0" relativeHeight="251666432" behindDoc="0" locked="0" layoutInCell="1" allowOverlap="1">
            <wp:simplePos x="0" y="0"/>
            <wp:positionH relativeFrom="margin">
              <wp:align>center</wp:align>
            </wp:positionH>
            <wp:positionV relativeFrom="paragraph">
              <wp:posOffset>218752</wp:posOffset>
            </wp:positionV>
            <wp:extent cx="5731510" cy="7642225"/>
            <wp:effectExtent l="0" t="0" r="2540" b="0"/>
            <wp:wrapSquare wrapText="bothSides"/>
            <wp:docPr id="7" name="Picture 7" descr="Y:\Write\2019 2020\Nursery\Photographs\2019-2020 pictures\IMG_7533.JPG"/>
            <wp:cNvGraphicFramePr/>
            <a:graphic xmlns:a="http://schemas.openxmlformats.org/drawingml/2006/main">
              <a:graphicData uri="http://schemas.openxmlformats.org/drawingml/2006/picture">
                <pic:pic xmlns:pic="http://schemas.openxmlformats.org/drawingml/2006/picture">
                  <pic:nvPicPr>
                    <pic:cNvPr id="5" name="Picture 5" descr="Y:\Write\2019 2020\Nursery\Photographs\2019-2020 pictures\IMG_7533.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p>
    <w:p w:rsidR="00AF3323" w:rsidRDefault="00AF3323" w:rsidP="003870FC">
      <w:pPr>
        <w:rPr>
          <w:rFonts w:asciiTheme="majorHAnsi" w:hAnsiTheme="majorHAnsi" w:cstheme="majorHAnsi"/>
        </w:rPr>
      </w:pPr>
      <w:r>
        <w:rPr>
          <w:noProof/>
          <w:lang w:eastAsia="en-GB"/>
        </w:rPr>
        <w:lastRenderedPageBreak/>
        <w:drawing>
          <wp:anchor distT="0" distB="0" distL="114300" distR="114300" simplePos="0" relativeHeight="251663360" behindDoc="0" locked="0" layoutInCell="1" allowOverlap="1" wp14:anchorId="1E2603F9" wp14:editId="337320C7">
            <wp:simplePos x="0" y="0"/>
            <wp:positionH relativeFrom="margin">
              <wp:align>center</wp:align>
            </wp:positionH>
            <wp:positionV relativeFrom="paragraph">
              <wp:posOffset>258601</wp:posOffset>
            </wp:positionV>
            <wp:extent cx="5731510" cy="3880485"/>
            <wp:effectExtent l="0" t="0" r="2540" b="571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21106" t="14397" r="21228" b="11782"/>
                    <a:stretch/>
                  </pic:blipFill>
                  <pic:spPr bwMode="auto">
                    <a:xfrm>
                      <a:off x="0" y="0"/>
                      <a:ext cx="5731510" cy="3880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3323" w:rsidRDefault="00AF3323" w:rsidP="003870FC">
      <w:pPr>
        <w:rPr>
          <w:rFonts w:asciiTheme="majorHAnsi" w:hAnsiTheme="majorHAnsi" w:cstheme="majorHAnsi"/>
        </w:rPr>
      </w:pPr>
    </w:p>
    <w:p w:rsidR="00AF3323" w:rsidRDefault="00AF3323">
      <w:pPr>
        <w:rPr>
          <w:rFonts w:asciiTheme="majorHAnsi" w:hAnsiTheme="majorHAnsi" w:cstheme="majorHAnsi"/>
        </w:rPr>
      </w:pPr>
      <w:r>
        <w:rPr>
          <w:noProof/>
          <w:lang w:eastAsia="en-GB"/>
        </w:rPr>
        <w:drawing>
          <wp:anchor distT="0" distB="0" distL="114300" distR="114300" simplePos="0" relativeHeight="251664384" behindDoc="0" locked="0" layoutInCell="1" allowOverlap="1">
            <wp:simplePos x="0" y="0"/>
            <wp:positionH relativeFrom="margin">
              <wp:posOffset>464281</wp:posOffset>
            </wp:positionH>
            <wp:positionV relativeFrom="paragraph">
              <wp:posOffset>3665483</wp:posOffset>
            </wp:positionV>
            <wp:extent cx="5731510" cy="4157345"/>
            <wp:effectExtent l="0" t="0" r="254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21106" t="14703" r="21394" b="8413"/>
                    <a:stretch/>
                  </pic:blipFill>
                  <pic:spPr bwMode="auto">
                    <a:xfrm>
                      <a:off x="0" y="0"/>
                      <a:ext cx="5731510" cy="415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rPr>
        <w:br w:type="page"/>
      </w:r>
    </w:p>
    <w:p w:rsidR="00472F35" w:rsidRPr="004A4AE8" w:rsidRDefault="00AF3323" w:rsidP="003870FC">
      <w:pPr>
        <w:rPr>
          <w:rFonts w:asciiTheme="majorHAnsi" w:hAnsiTheme="majorHAnsi" w:cstheme="majorHAnsi"/>
        </w:rPr>
      </w:pPr>
      <w:r>
        <w:rPr>
          <w:noProof/>
          <w:lang w:eastAsia="en-GB"/>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31510" cy="4133850"/>
            <wp:effectExtent l="0" t="0" r="254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20607" t="14703" r="21560" b="8413"/>
                    <a:stretch/>
                  </pic:blipFill>
                  <pic:spPr bwMode="auto">
                    <a:xfrm>
                      <a:off x="0" y="0"/>
                      <a:ext cx="5731510" cy="413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72F35" w:rsidRPr="004A4AE8" w:rsidSect="00472F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F117A4"/>
    <w:multiLevelType w:val="hybridMultilevel"/>
    <w:tmpl w:val="05A2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FC"/>
    <w:rsid w:val="003870FC"/>
    <w:rsid w:val="00472F35"/>
    <w:rsid w:val="004A4AE8"/>
    <w:rsid w:val="00587349"/>
    <w:rsid w:val="005C0043"/>
    <w:rsid w:val="005E456A"/>
    <w:rsid w:val="005F5EA0"/>
    <w:rsid w:val="00655E85"/>
    <w:rsid w:val="00821025"/>
    <w:rsid w:val="00822AF3"/>
    <w:rsid w:val="00AF3323"/>
    <w:rsid w:val="00C229D9"/>
    <w:rsid w:val="00E8775E"/>
    <w:rsid w:val="00F80368"/>
    <w:rsid w:val="00FC5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828B"/>
  <w15:chartTrackingRefBased/>
  <w15:docId w15:val="{B2CE69C4-BDA1-4E71-87D8-BB29BAF3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0FC"/>
    <w:rPr>
      <w:color w:val="0563C1" w:themeColor="hyperlink"/>
      <w:u w:val="single"/>
    </w:rPr>
  </w:style>
  <w:style w:type="paragraph" w:styleId="ListParagraph">
    <w:name w:val="List Paragraph"/>
    <w:basedOn w:val="Normal"/>
    <w:uiPriority w:val="34"/>
    <w:qFormat/>
    <w:rsid w:val="005C0043"/>
    <w:pPr>
      <w:ind w:left="720"/>
      <w:contextualSpacing/>
    </w:pPr>
  </w:style>
  <w:style w:type="character" w:styleId="FollowedHyperlink">
    <w:name w:val="FollowedHyperlink"/>
    <w:basedOn w:val="DefaultParagraphFont"/>
    <w:uiPriority w:val="99"/>
    <w:semiHidden/>
    <w:unhideWhenUsed/>
    <w:rsid w:val="005C00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doorwayonline.org.uk/"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usythings.co.uk/" TargetMode="External"/><Relationship Id="rId11" Type="http://schemas.openxmlformats.org/officeDocument/2006/relationships/hyperlink" Target="https://sway.office.com/MsVZGF4FcxS51WrC?ref=email"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www.youtube.com/cosmic%20kids%20yoga" TargetMode="External"/><Relationship Id="rId4" Type="http://schemas.openxmlformats.org/officeDocument/2006/relationships/webSettings" Target="webSettings.xml"/><Relationship Id="rId9" Type="http://schemas.openxmlformats.org/officeDocument/2006/relationships/hyperlink" Target="https://www.playscotland.org/parents-families/messy-pla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83A6268</Template>
  <TotalTime>2</TotalTime>
  <Pages>4</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Catriona Kinnaird</dc:creator>
  <cp:keywords/>
  <dc:description/>
  <cp:lastModifiedBy>Catriona Kinnaird</cp:lastModifiedBy>
  <cp:revision>5</cp:revision>
  <dcterms:created xsi:type="dcterms:W3CDTF">2021-01-14T12:56:00Z</dcterms:created>
  <dcterms:modified xsi:type="dcterms:W3CDTF">2021-01-14T12:58:00Z</dcterms:modified>
</cp:coreProperties>
</file>